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9C4" w:rsidRPr="00680F7D" w:rsidRDefault="00DB69C4" w:rsidP="00680F7D">
      <w:pPr>
        <w:widowControl/>
        <w:shd w:val="clear" w:color="auto" w:fill="FFFFFF"/>
        <w:spacing w:line="360" w:lineRule="auto"/>
        <w:jc w:val="center"/>
        <w:textAlignment w:val="baseline"/>
        <w:rPr>
          <w:rFonts w:ascii="仿宋_GB2312" w:eastAsia="仿宋_GB2312" w:hAnsi="宋体" w:cs="宋体"/>
          <w:b/>
          <w:kern w:val="0"/>
          <w:sz w:val="36"/>
          <w:szCs w:val="36"/>
        </w:rPr>
      </w:pP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福建中医药</w:t>
      </w:r>
      <w:r w:rsidRPr="00680F7D">
        <w:rPr>
          <w:rFonts w:ascii="仿宋_GB2312" w:eastAsia="仿宋_GB2312" w:hAnsi="宋体" w:cs="宋体" w:hint="eastAsia"/>
          <w:b/>
          <w:kern w:val="0"/>
          <w:sz w:val="36"/>
          <w:szCs w:val="36"/>
        </w:rPr>
        <w:t>大学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后勤管理处长学生</w:t>
      </w:r>
      <w:r w:rsidRPr="00680F7D">
        <w:rPr>
          <w:rFonts w:ascii="仿宋_GB2312" w:eastAsia="仿宋_GB2312" w:hAnsi="宋体" w:cs="宋体" w:hint="eastAsia"/>
          <w:b/>
          <w:kern w:val="0"/>
          <w:sz w:val="36"/>
          <w:szCs w:val="36"/>
        </w:rPr>
        <w:t>助理报名表</w:t>
      </w:r>
    </w:p>
    <w:p w:rsidR="00DB69C4" w:rsidRPr="00680F7D" w:rsidRDefault="00DB69C4" w:rsidP="00680F7D">
      <w:pPr>
        <w:widowControl/>
        <w:shd w:val="clear" w:color="auto" w:fill="FFFFFF"/>
        <w:spacing w:line="360" w:lineRule="auto"/>
        <w:jc w:val="center"/>
        <w:textAlignment w:val="baseline"/>
        <w:rPr>
          <w:rFonts w:ascii="仿宋_GB2312" w:eastAsia="仿宋_GB2312" w:hAnsi="黑体" w:cs="宋体"/>
          <w:b/>
          <w:kern w:val="0"/>
          <w:sz w:val="28"/>
          <w:szCs w:val="28"/>
        </w:rPr>
      </w:pPr>
      <w:r w:rsidRPr="00680F7D">
        <w:rPr>
          <w:rFonts w:ascii="仿宋_GB2312" w:eastAsia="仿宋_GB2312" w:hAnsi="黑体" w:cs="宋体"/>
          <w:kern w:val="0"/>
          <w:sz w:val="28"/>
          <w:szCs w:val="28"/>
        </w:rPr>
        <w:t xml:space="preserve">          </w:t>
      </w:r>
      <w:r>
        <w:rPr>
          <w:rFonts w:ascii="仿宋_GB2312" w:eastAsia="仿宋_GB2312" w:hAnsi="黑体" w:cs="宋体"/>
          <w:kern w:val="0"/>
          <w:sz w:val="28"/>
          <w:szCs w:val="28"/>
        </w:rPr>
        <w:t xml:space="preserve">                     </w:t>
      </w:r>
      <w:r>
        <w:rPr>
          <w:rFonts w:ascii="仿宋_GB2312" w:eastAsia="仿宋_GB2312" w:hAnsi="黑体" w:cs="宋体" w:hint="eastAsia"/>
          <w:kern w:val="0"/>
          <w:sz w:val="28"/>
          <w:szCs w:val="28"/>
        </w:rPr>
        <w:t>日期</w:t>
      </w:r>
      <w:r w:rsidRPr="00680F7D">
        <w:rPr>
          <w:rFonts w:ascii="仿宋_GB2312" w:eastAsia="仿宋_GB2312" w:hAnsi="黑体" w:cs="宋体" w:hint="eastAsia"/>
          <w:kern w:val="0"/>
          <w:sz w:val="28"/>
          <w:szCs w:val="28"/>
        </w:rPr>
        <w:t>：</w:t>
      </w:r>
      <w:r>
        <w:rPr>
          <w:rFonts w:ascii="仿宋_GB2312" w:eastAsia="仿宋_GB2312" w:hAnsi="黑体" w:cs="宋体"/>
          <w:kern w:val="0"/>
          <w:sz w:val="28"/>
          <w:szCs w:val="28"/>
        </w:rPr>
        <w:t xml:space="preserve">    </w:t>
      </w:r>
      <w:r>
        <w:rPr>
          <w:rFonts w:ascii="仿宋_GB2312" w:eastAsia="仿宋_GB2312" w:hAnsi="黑体" w:cs="宋体" w:hint="eastAsia"/>
          <w:kern w:val="0"/>
          <w:sz w:val="28"/>
          <w:szCs w:val="28"/>
        </w:rPr>
        <w:t>年</w:t>
      </w:r>
      <w:r>
        <w:rPr>
          <w:rFonts w:ascii="仿宋_GB2312" w:eastAsia="仿宋_GB2312" w:hAnsi="黑体" w:cs="宋体"/>
          <w:kern w:val="0"/>
          <w:sz w:val="28"/>
          <w:szCs w:val="28"/>
        </w:rPr>
        <w:t xml:space="preserve">   </w:t>
      </w:r>
      <w:r>
        <w:rPr>
          <w:rFonts w:ascii="仿宋_GB2312" w:eastAsia="仿宋_GB2312" w:hAnsi="黑体" w:cs="宋体" w:hint="eastAsia"/>
          <w:kern w:val="0"/>
          <w:sz w:val="28"/>
          <w:szCs w:val="28"/>
        </w:rPr>
        <w:t>月</w:t>
      </w:r>
      <w:r>
        <w:rPr>
          <w:rFonts w:ascii="仿宋_GB2312" w:eastAsia="仿宋_GB2312" w:hAnsi="黑体" w:cs="宋体"/>
          <w:kern w:val="0"/>
          <w:sz w:val="28"/>
          <w:szCs w:val="28"/>
        </w:rPr>
        <w:t xml:space="preserve">  </w:t>
      </w:r>
      <w:r>
        <w:rPr>
          <w:rFonts w:ascii="仿宋_GB2312" w:eastAsia="仿宋_GB2312" w:hAnsi="黑体" w:cs="宋体" w:hint="eastAsia"/>
          <w:kern w:val="0"/>
          <w:sz w:val="28"/>
          <w:szCs w:val="28"/>
        </w:rPr>
        <w:t>日</w:t>
      </w:r>
    </w:p>
    <w:tbl>
      <w:tblPr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94"/>
        <w:gridCol w:w="1850"/>
        <w:gridCol w:w="1173"/>
        <w:gridCol w:w="2184"/>
        <w:gridCol w:w="1657"/>
      </w:tblGrid>
      <w:tr w:rsidR="00DB69C4" w:rsidRPr="00964D64" w:rsidTr="005816B4">
        <w:trPr>
          <w:trHeight w:val="668"/>
          <w:jc w:val="center"/>
        </w:trPr>
        <w:tc>
          <w:tcPr>
            <w:tcW w:w="1894" w:type="dxa"/>
          </w:tcPr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姓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850" w:type="dxa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173" w:type="dxa"/>
          </w:tcPr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学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院</w:t>
            </w:r>
          </w:p>
        </w:tc>
        <w:tc>
          <w:tcPr>
            <w:tcW w:w="2184" w:type="dxa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657" w:type="dxa"/>
            <w:vMerge w:val="restart"/>
          </w:tcPr>
          <w:p w:rsidR="00DB69C4" w:rsidRDefault="00DB69C4" w:rsidP="00DB69C4">
            <w:pPr>
              <w:widowControl/>
              <w:ind w:firstLineChars="196" w:firstLine="31680"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  <w:p w:rsidR="00DB69C4" w:rsidRPr="00680F7D" w:rsidRDefault="00DB69C4" w:rsidP="00DB69C4">
            <w:pPr>
              <w:widowControl/>
              <w:ind w:firstLineChars="196" w:firstLine="31680"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照</w:t>
            </w:r>
          </w:p>
          <w:p w:rsidR="00DB69C4" w:rsidRPr="00680F7D" w:rsidRDefault="00DB69C4" w:rsidP="00DB69C4">
            <w:pPr>
              <w:widowControl/>
              <w:ind w:firstLineChars="196" w:firstLine="31680"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片</w:t>
            </w:r>
          </w:p>
        </w:tc>
      </w:tr>
      <w:tr w:rsidR="00DB69C4" w:rsidRPr="00964D64" w:rsidTr="005816B4">
        <w:trPr>
          <w:trHeight w:val="567"/>
          <w:jc w:val="center"/>
        </w:trPr>
        <w:tc>
          <w:tcPr>
            <w:tcW w:w="1894" w:type="dxa"/>
          </w:tcPr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性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别</w:t>
            </w:r>
          </w:p>
        </w:tc>
        <w:tc>
          <w:tcPr>
            <w:tcW w:w="1850" w:type="dxa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173" w:type="dxa"/>
          </w:tcPr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班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级</w:t>
            </w:r>
          </w:p>
        </w:tc>
        <w:tc>
          <w:tcPr>
            <w:tcW w:w="2184" w:type="dxa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</w:tr>
      <w:tr w:rsidR="00DB69C4" w:rsidRPr="00964D64" w:rsidTr="005816B4">
        <w:trPr>
          <w:trHeight w:val="632"/>
          <w:jc w:val="center"/>
        </w:trPr>
        <w:tc>
          <w:tcPr>
            <w:tcW w:w="1894" w:type="dxa"/>
          </w:tcPr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850" w:type="dxa"/>
          </w:tcPr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73" w:type="dxa"/>
          </w:tcPr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邮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箱</w:t>
            </w:r>
          </w:p>
        </w:tc>
        <w:tc>
          <w:tcPr>
            <w:tcW w:w="2184" w:type="dxa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</w:tr>
      <w:tr w:rsidR="00DB69C4" w:rsidRPr="00964D64" w:rsidTr="005816B4">
        <w:trPr>
          <w:trHeight w:val="330"/>
          <w:jc w:val="center"/>
        </w:trPr>
        <w:tc>
          <w:tcPr>
            <w:tcW w:w="1894" w:type="dxa"/>
            <w:vAlign w:val="center"/>
          </w:tcPr>
          <w:p w:rsidR="00DB69C4" w:rsidRPr="00680F7D" w:rsidRDefault="00DB69C4" w:rsidP="00D9681C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5207" w:type="dxa"/>
            <w:gridSpan w:val="3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657" w:type="dxa"/>
            <w:vMerge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</w:tr>
      <w:tr w:rsidR="00DB69C4" w:rsidRPr="00964D64" w:rsidTr="00593A8B">
        <w:trPr>
          <w:trHeight w:val="4510"/>
          <w:jc w:val="center"/>
        </w:trPr>
        <w:tc>
          <w:tcPr>
            <w:tcW w:w="1894" w:type="dxa"/>
            <w:vAlign w:val="center"/>
          </w:tcPr>
          <w:p w:rsidR="00DB69C4" w:rsidRDefault="00DB69C4" w:rsidP="00D9681C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主</w:t>
            </w:r>
          </w:p>
          <w:p w:rsidR="00DB69C4" w:rsidRDefault="00DB69C4" w:rsidP="00D9681C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要</w:t>
            </w:r>
          </w:p>
          <w:p w:rsidR="00DB69C4" w:rsidRDefault="00DB69C4" w:rsidP="00D9681C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事</w:t>
            </w:r>
          </w:p>
          <w:p w:rsidR="00DB69C4" w:rsidRDefault="00DB69C4" w:rsidP="00D9681C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迹</w:t>
            </w:r>
          </w:p>
        </w:tc>
        <w:tc>
          <w:tcPr>
            <w:tcW w:w="6864" w:type="dxa"/>
            <w:gridSpan w:val="4"/>
          </w:tcPr>
          <w:p w:rsidR="00DB69C4" w:rsidRPr="00680F7D" w:rsidRDefault="00DB69C4" w:rsidP="00680F7D">
            <w:pPr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</w:tr>
      <w:tr w:rsidR="00DB69C4" w:rsidRPr="00964D64" w:rsidTr="00743BA1">
        <w:trPr>
          <w:trHeight w:val="2122"/>
          <w:jc w:val="center"/>
        </w:trPr>
        <w:tc>
          <w:tcPr>
            <w:tcW w:w="1894" w:type="dxa"/>
            <w:vAlign w:val="center"/>
          </w:tcPr>
          <w:p w:rsidR="00DB69C4" w:rsidRDefault="00DB69C4" w:rsidP="00E2075E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学院</w:t>
            </w:r>
          </w:p>
          <w:p w:rsidR="00DB69C4" w:rsidRPr="00E2075E" w:rsidRDefault="00DB69C4" w:rsidP="00E2075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推荐</w:t>
            </w:r>
          </w:p>
          <w:p w:rsidR="00DB69C4" w:rsidRPr="00680F7D" w:rsidRDefault="00DB69C4" w:rsidP="00E2075E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6864" w:type="dxa"/>
            <w:gridSpan w:val="4"/>
          </w:tcPr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  <w:p w:rsidR="00DB69C4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                        </w:t>
            </w:r>
          </w:p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               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（盖章）</w:t>
            </w:r>
          </w:p>
          <w:p w:rsidR="00DB69C4" w:rsidRPr="00680F7D" w:rsidRDefault="00DB69C4" w:rsidP="00680F7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                         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年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月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日</w:t>
            </w:r>
          </w:p>
        </w:tc>
      </w:tr>
      <w:tr w:rsidR="00DB69C4" w:rsidRPr="00964D64" w:rsidTr="00CB3DE5">
        <w:trPr>
          <w:trHeight w:val="1794"/>
          <w:jc w:val="center"/>
        </w:trPr>
        <w:tc>
          <w:tcPr>
            <w:tcW w:w="1894" w:type="dxa"/>
            <w:vAlign w:val="center"/>
          </w:tcPr>
          <w:p w:rsidR="00DB69C4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后勤</w:t>
            </w:r>
          </w:p>
          <w:p w:rsidR="00DB69C4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管理</w:t>
            </w:r>
          </w:p>
          <w:p w:rsidR="00DB69C4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处意</w:t>
            </w:r>
          </w:p>
          <w:p w:rsidR="00DB69C4" w:rsidRPr="00680F7D" w:rsidRDefault="00DB69C4" w:rsidP="00680F7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见</w:t>
            </w:r>
          </w:p>
        </w:tc>
        <w:tc>
          <w:tcPr>
            <w:tcW w:w="6864" w:type="dxa"/>
            <w:gridSpan w:val="4"/>
            <w:vAlign w:val="center"/>
          </w:tcPr>
          <w:p w:rsidR="00DB69C4" w:rsidRDefault="00DB69C4" w:rsidP="00E2075E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</w:t>
            </w:r>
          </w:p>
          <w:p w:rsidR="00DB69C4" w:rsidRDefault="00DB69C4" w:rsidP="00E2075E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  <w:p w:rsidR="00DB69C4" w:rsidRPr="00680F7D" w:rsidRDefault="00DB69C4" w:rsidP="00E2075E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                     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（盖章）</w:t>
            </w:r>
          </w:p>
          <w:p w:rsidR="00DB69C4" w:rsidRPr="00680F7D" w:rsidRDefault="00DB69C4" w:rsidP="00E2075E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                         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年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月</w:t>
            </w:r>
            <w:r w:rsidRPr="00680F7D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  </w:t>
            </w:r>
            <w:r w:rsidRPr="00680F7D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日</w:t>
            </w:r>
          </w:p>
        </w:tc>
      </w:tr>
    </w:tbl>
    <w:p w:rsidR="00DB69C4" w:rsidRDefault="00DB69C4">
      <w:r>
        <w:rPr>
          <w:rFonts w:hint="eastAsia"/>
        </w:rPr>
        <w:t>备注：请学院在意见栏中注明学生综合成绩排名情况。</w:t>
      </w:r>
    </w:p>
    <w:sectPr w:rsidR="00DB69C4" w:rsidSect="009E48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9C4" w:rsidRDefault="00DB69C4" w:rsidP="001133BC">
      <w:r>
        <w:separator/>
      </w:r>
    </w:p>
  </w:endnote>
  <w:endnote w:type="continuationSeparator" w:id="1">
    <w:p w:rsidR="00DB69C4" w:rsidRDefault="00DB69C4" w:rsidP="00113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9C4" w:rsidRDefault="00DB69C4" w:rsidP="001133BC">
      <w:r>
        <w:separator/>
      </w:r>
    </w:p>
  </w:footnote>
  <w:footnote w:type="continuationSeparator" w:id="1">
    <w:p w:rsidR="00DB69C4" w:rsidRDefault="00DB69C4" w:rsidP="001133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0F7D"/>
    <w:rsid w:val="001133BC"/>
    <w:rsid w:val="002D11B2"/>
    <w:rsid w:val="003520A5"/>
    <w:rsid w:val="005816B4"/>
    <w:rsid w:val="00586C8B"/>
    <w:rsid w:val="00593A8B"/>
    <w:rsid w:val="00680F7D"/>
    <w:rsid w:val="00737485"/>
    <w:rsid w:val="00743BA1"/>
    <w:rsid w:val="0077740C"/>
    <w:rsid w:val="00786894"/>
    <w:rsid w:val="00855E6D"/>
    <w:rsid w:val="008D20CB"/>
    <w:rsid w:val="00925EF7"/>
    <w:rsid w:val="0094330C"/>
    <w:rsid w:val="00964D64"/>
    <w:rsid w:val="009E4836"/>
    <w:rsid w:val="00A978BA"/>
    <w:rsid w:val="00B86579"/>
    <w:rsid w:val="00CB3DE5"/>
    <w:rsid w:val="00D9681C"/>
    <w:rsid w:val="00DB69C4"/>
    <w:rsid w:val="00DE79DA"/>
    <w:rsid w:val="00E2075E"/>
    <w:rsid w:val="00E75541"/>
    <w:rsid w:val="00F34BB2"/>
    <w:rsid w:val="00FD0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75E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133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133BC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113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33BC"/>
    <w:rPr>
      <w:rFonts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94330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4330C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45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1</Pages>
  <Words>52</Words>
  <Characters>300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Tclsevers</dc:creator>
  <cp:keywords/>
  <dc:description/>
  <cp:lastModifiedBy>沈晨晞</cp:lastModifiedBy>
  <cp:revision>21</cp:revision>
  <cp:lastPrinted>2014-06-20T08:39:00Z</cp:lastPrinted>
  <dcterms:created xsi:type="dcterms:W3CDTF">2014-05-27T11:33:00Z</dcterms:created>
  <dcterms:modified xsi:type="dcterms:W3CDTF">2014-10-14T08:54:00Z</dcterms:modified>
</cp:coreProperties>
</file>